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Default="00EE78D6" w:rsidP="003131A7">
      <w:pPr>
        <w:pStyle w:val="Heading2"/>
        <w:spacing w:line="244" w:lineRule="exact"/>
        <w:ind w:left="0"/>
        <w:rPr>
          <w:rFonts w:ascii="Century Gothic" w:hAnsi="Century Gothic"/>
          <w:b/>
          <w:bCs/>
          <w:sz w:val="24"/>
          <w:szCs w:val="24"/>
        </w:rPr>
      </w:pPr>
    </w:p>
    <w:p w14:paraId="01EFCFF6" w14:textId="20EF0291" w:rsidR="00EE78D6" w:rsidRPr="00F8257D" w:rsidRDefault="00F8257D" w:rsidP="003131A7">
      <w:pPr>
        <w:pStyle w:val="Heading2"/>
        <w:spacing w:line="244" w:lineRule="exact"/>
        <w:ind w:left="0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="002E3539"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 w:rsidR="002E3539">
        <w:rPr>
          <w:rFonts w:ascii="Century Gothic" w:hAnsi="Century Gothic"/>
          <w:b/>
          <w:bCs/>
          <w:sz w:val="24"/>
          <w:szCs w:val="24"/>
        </w:rPr>
        <w:t>: Finance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0D13CFC2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A42EB1">
        <w:rPr>
          <w:bCs/>
          <w:color w:val="231F20"/>
        </w:rPr>
        <w:t>1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59607A47" w14:textId="3F335B99" w:rsidR="004B5180" w:rsidRDefault="004B5180" w:rsidP="006E23DC">
      <w:pPr>
        <w:pStyle w:val="Heading2"/>
        <w:spacing w:line="244" w:lineRule="exact"/>
        <w:rPr>
          <w:color w:val="231F20"/>
        </w:rPr>
      </w:pPr>
      <w:r w:rsidRPr="004B5180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Finance </w:t>
      </w:r>
      <w:proofErr w:type="spellStart"/>
      <w:r>
        <w:rPr>
          <w:color w:val="231F20"/>
        </w:rPr>
        <w:t>specialisation</w:t>
      </w:r>
      <w:proofErr w:type="spellEnd"/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1C73AB" w14:paraId="2FA8AF28" w14:textId="77777777" w:rsidTr="000A08E8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</w:tcPr>
          <w:p w14:paraId="7F0ED601" w14:textId="5B1CD73C" w:rsidR="001C73AB" w:rsidRPr="002B7812" w:rsidRDefault="001C73AB" w:rsidP="001C73AB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B22C85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  <w:p w14:paraId="7734D8F3" w14:textId="77777777" w:rsidR="001C73AB" w:rsidRPr="002B7812" w:rsidRDefault="001C73AB" w:rsidP="001C73AB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24" w:space="0" w:color="25408F"/>
            </w:tcBorders>
            <w:vAlign w:val="center"/>
          </w:tcPr>
          <w:p w14:paraId="4173D465" w14:textId="77777777" w:rsidR="001C73AB" w:rsidRPr="002B7812" w:rsidRDefault="001C73AB" w:rsidP="001C73AB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30C92863" w14:textId="77777777" w:rsidR="001C73AB" w:rsidRPr="003670DF" w:rsidRDefault="001C73AB" w:rsidP="001C73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>MKTG5561</w:t>
            </w:r>
          </w:p>
          <w:p w14:paraId="2D184AE0" w14:textId="301F38B4" w:rsidR="001C73AB" w:rsidRPr="00D54217" w:rsidRDefault="001C73AB" w:rsidP="001C73AB">
            <w:pPr>
              <w:pStyle w:val="TableParagraph"/>
              <w:jc w:val="center"/>
              <w:rPr>
                <w:sz w:val="20"/>
                <w:szCs w:val="20"/>
              </w:rPr>
            </w:pPr>
            <w:r w:rsidRPr="003670DF"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7E896A4D" w14:textId="77777777" w:rsidR="001C73AB" w:rsidRPr="003670DF" w:rsidRDefault="001C73AB" w:rsidP="001C73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>ACCT5432</w:t>
            </w:r>
          </w:p>
          <w:p w14:paraId="6A1DD8F2" w14:textId="78C0050E" w:rsidR="001C73AB" w:rsidRPr="00EE78D6" w:rsidRDefault="001C73AB" w:rsidP="001C73AB">
            <w:pPr>
              <w:pStyle w:val="TableParagraph"/>
              <w:jc w:val="center"/>
              <w:rPr>
                <w:sz w:val="20"/>
                <w:szCs w:val="20"/>
              </w:rPr>
            </w:pPr>
            <w:r w:rsidRPr="003670DF"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780D09AA" w14:textId="77777777" w:rsidR="001C73AB" w:rsidRPr="003670DF" w:rsidRDefault="001C73AB" w:rsidP="001C73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>MGMT5507</w:t>
            </w:r>
          </w:p>
          <w:p w14:paraId="4B383C20" w14:textId="2738BD2A" w:rsidR="001C73AB" w:rsidRPr="00EE78D6" w:rsidRDefault="001C73AB" w:rsidP="001C73AB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3670DF">
              <w:rPr>
                <w:iCs/>
                <w:sz w:val="20"/>
                <w:szCs w:val="20"/>
              </w:rPr>
              <w:t xml:space="preserve">Management and </w:t>
            </w:r>
            <w:proofErr w:type="spellStart"/>
            <w:r w:rsidRPr="003670DF">
              <w:rPr>
                <w:iCs/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7510C84" w14:textId="77777777" w:rsidR="001C73AB" w:rsidRPr="003670DF" w:rsidRDefault="001C73AB" w:rsidP="001C73A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 xml:space="preserve">BUSN5100 or Elective </w:t>
            </w:r>
          </w:p>
          <w:p w14:paraId="679DE6B5" w14:textId="7B5A0B6D" w:rsidR="001C73AB" w:rsidRPr="00EE78D6" w:rsidRDefault="001C73AB" w:rsidP="001C73AB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3670DF">
              <w:rPr>
                <w:sz w:val="21"/>
                <w:szCs w:val="28"/>
              </w:rPr>
              <w:t>Applied Professional Business</w:t>
            </w:r>
            <w:r w:rsidRPr="003670DF">
              <w:rPr>
                <w:spacing w:val="-31"/>
                <w:sz w:val="21"/>
                <w:szCs w:val="28"/>
              </w:rPr>
              <w:t xml:space="preserve"> </w:t>
            </w:r>
            <w:r w:rsidRPr="003670DF">
              <w:rPr>
                <w:sz w:val="21"/>
                <w:szCs w:val="28"/>
              </w:rPr>
              <w:t>Communications</w:t>
            </w:r>
          </w:p>
        </w:tc>
      </w:tr>
      <w:tr w:rsidR="005F1E8D" w14:paraId="485817EB" w14:textId="77777777" w:rsidTr="000A08E8">
        <w:trPr>
          <w:cantSplit/>
          <w:trHeight w:val="992"/>
        </w:trPr>
        <w:tc>
          <w:tcPr>
            <w:tcW w:w="400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</w:tcPr>
          <w:p w14:paraId="75545F9B" w14:textId="77777777" w:rsidR="005F1E8D" w:rsidRPr="002B7812" w:rsidRDefault="005F1E8D" w:rsidP="005F1E8D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24" w:space="0" w:color="25408F"/>
            </w:tcBorders>
            <w:vAlign w:val="center"/>
          </w:tcPr>
          <w:p w14:paraId="40E4A17D" w14:textId="77777777" w:rsidR="005F1E8D" w:rsidRPr="002B7812" w:rsidRDefault="005F1E8D" w:rsidP="005F1E8D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14F998DF" w14:textId="77777777" w:rsidR="005F1E8D" w:rsidRPr="003670DF" w:rsidRDefault="005F1E8D" w:rsidP="005F1E8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>ECON5541</w:t>
            </w:r>
          </w:p>
          <w:p w14:paraId="02383C7F" w14:textId="466A6EFD" w:rsidR="005F1E8D" w:rsidRPr="00EE78D6" w:rsidRDefault="005F1E8D" w:rsidP="005F1E8D">
            <w:pPr>
              <w:pStyle w:val="TableParagraph"/>
              <w:jc w:val="center"/>
              <w:rPr>
                <w:sz w:val="20"/>
                <w:szCs w:val="20"/>
              </w:rPr>
            </w:pPr>
            <w:r w:rsidRPr="003670DF"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75610043" w14:textId="77777777" w:rsidR="005F1E8D" w:rsidRPr="003670DF" w:rsidRDefault="005F1E8D" w:rsidP="005F1E8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>MGMT5511</w:t>
            </w:r>
          </w:p>
          <w:p w14:paraId="318467D9" w14:textId="25540659" w:rsidR="005F1E8D" w:rsidRPr="00EE78D6" w:rsidRDefault="005F1E8D" w:rsidP="005F1E8D">
            <w:pPr>
              <w:pStyle w:val="TableParagraph"/>
              <w:jc w:val="center"/>
              <w:rPr>
                <w:sz w:val="20"/>
                <w:szCs w:val="20"/>
              </w:rPr>
            </w:pPr>
            <w:r w:rsidRPr="003670DF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013360CF" w14:textId="77777777" w:rsidR="009A57D1" w:rsidRPr="00D17DC7" w:rsidRDefault="009A57D1" w:rsidP="009A57D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>FINA5632</w:t>
            </w:r>
          </w:p>
          <w:p w14:paraId="30BAFB7A" w14:textId="2B158E1D" w:rsidR="004452A7" w:rsidRPr="008B159E" w:rsidRDefault="009A57D1" w:rsidP="009A57D1">
            <w:pPr>
              <w:pStyle w:val="TableParagraph"/>
              <w:jc w:val="center"/>
              <w:rPr>
                <w:sz w:val="20"/>
                <w:szCs w:val="20"/>
              </w:rPr>
            </w:pPr>
            <w:r w:rsidRPr="00D17DC7">
              <w:rPr>
                <w:sz w:val="20"/>
                <w:szCs w:val="20"/>
              </w:rPr>
              <w:t>Investments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5FE089E3" w14:textId="77777777" w:rsidR="009A57D1" w:rsidRPr="00D17DC7" w:rsidRDefault="009A57D1" w:rsidP="009A57D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>FINA5533</w:t>
            </w:r>
          </w:p>
          <w:p w14:paraId="25339E99" w14:textId="4416BB5B" w:rsidR="00B1383D" w:rsidRPr="008B159E" w:rsidRDefault="009A57D1" w:rsidP="009A57D1">
            <w:pPr>
              <w:pStyle w:val="TableParagraph"/>
              <w:jc w:val="center"/>
              <w:rPr>
                <w:sz w:val="20"/>
                <w:szCs w:val="20"/>
              </w:rPr>
            </w:pPr>
            <w:r w:rsidRPr="00D17DC7">
              <w:rPr>
                <w:iCs/>
                <w:sz w:val="20"/>
                <w:szCs w:val="20"/>
              </w:rPr>
              <w:t>Finance Essentials</w:t>
            </w:r>
            <w:r w:rsidR="00B1383D">
              <w:rPr>
                <w:sz w:val="20"/>
                <w:szCs w:val="20"/>
              </w:rPr>
              <w:t xml:space="preserve"> </w:t>
            </w:r>
          </w:p>
        </w:tc>
      </w:tr>
      <w:tr w:rsidR="005F1E8D" w14:paraId="2459E9AE" w14:textId="77777777" w:rsidTr="009D5719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</w:tcPr>
          <w:p w14:paraId="769A5F05" w14:textId="797D25D7" w:rsidR="005F1E8D" w:rsidRPr="002B7812" w:rsidRDefault="005F1E8D" w:rsidP="005F1E8D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AB08E4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24" w:space="0" w:color="25408F"/>
            </w:tcBorders>
            <w:vAlign w:val="center"/>
          </w:tcPr>
          <w:p w14:paraId="1B3C3C0E" w14:textId="77777777" w:rsidR="005F1E8D" w:rsidRPr="002B7812" w:rsidRDefault="005F1E8D" w:rsidP="005F1E8D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46DB1616" w14:textId="77777777" w:rsidR="005F1E8D" w:rsidRPr="003670DF" w:rsidRDefault="005F1E8D" w:rsidP="005F1E8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>MGMT5526</w:t>
            </w:r>
          </w:p>
          <w:p w14:paraId="3FCC24B6" w14:textId="5DEB2DB8" w:rsidR="005F1E8D" w:rsidRPr="00EE78D6" w:rsidRDefault="005F1E8D" w:rsidP="005F1E8D">
            <w:pPr>
              <w:pStyle w:val="TableParagraph"/>
              <w:jc w:val="center"/>
              <w:rPr>
                <w:sz w:val="20"/>
                <w:szCs w:val="20"/>
              </w:rPr>
            </w:pPr>
            <w:r w:rsidRPr="003670DF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14CE2B9D" w14:textId="6E2189AD" w:rsidR="005F1E8D" w:rsidRPr="00EE78D6" w:rsidRDefault="005F1E8D" w:rsidP="005F1E8D">
            <w:pPr>
              <w:pStyle w:val="TableParagraph"/>
              <w:jc w:val="center"/>
              <w:rPr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3670DF">
              <w:rPr>
                <w:b/>
                <w:sz w:val="20"/>
                <w:szCs w:val="20"/>
              </w:rPr>
              <w:t>Specialisation</w:t>
            </w:r>
            <w:proofErr w:type="spellEnd"/>
            <w:r w:rsidRPr="003670DF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99DFB96" w14:textId="30C64F4D" w:rsidR="005F1E8D" w:rsidRPr="00EE78D6" w:rsidRDefault="005F1E8D" w:rsidP="005F1E8D">
            <w:pPr>
              <w:pStyle w:val="TableParagraph"/>
              <w:jc w:val="center"/>
              <w:rPr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3670DF">
              <w:rPr>
                <w:b/>
                <w:sz w:val="20"/>
                <w:szCs w:val="20"/>
              </w:rPr>
              <w:t>Specialisation</w:t>
            </w:r>
            <w:proofErr w:type="spellEnd"/>
            <w:r w:rsidRPr="003670DF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1C66871B" w14:textId="7C7F9918" w:rsidR="005F1E8D" w:rsidRPr="008B159E" w:rsidRDefault="00E731CD" w:rsidP="005F1E8D">
            <w:pPr>
              <w:pStyle w:val="TableParagraph"/>
              <w:jc w:val="center"/>
              <w:rPr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3670DF">
              <w:rPr>
                <w:b/>
                <w:sz w:val="20"/>
                <w:szCs w:val="20"/>
              </w:rPr>
              <w:t>Specialisation</w:t>
            </w:r>
            <w:proofErr w:type="spellEnd"/>
            <w:r w:rsidRPr="003670DF">
              <w:rPr>
                <w:b/>
                <w:sz w:val="20"/>
                <w:szCs w:val="20"/>
              </w:rPr>
              <w:t xml:space="preserve"> unit</w:t>
            </w:r>
          </w:p>
        </w:tc>
      </w:tr>
      <w:tr w:rsidR="005F1E8D" w14:paraId="1F4271FD" w14:textId="77777777" w:rsidTr="009D5719">
        <w:trPr>
          <w:cantSplit/>
          <w:trHeight w:val="992"/>
        </w:trPr>
        <w:tc>
          <w:tcPr>
            <w:tcW w:w="400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</w:tcPr>
          <w:p w14:paraId="28668E01" w14:textId="77777777" w:rsidR="005F1E8D" w:rsidRPr="00983B47" w:rsidRDefault="005F1E8D" w:rsidP="005F1E8D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24" w:space="0" w:color="25408F"/>
            </w:tcBorders>
            <w:vAlign w:val="center"/>
          </w:tcPr>
          <w:p w14:paraId="01629562" w14:textId="77777777" w:rsidR="005F1E8D" w:rsidRDefault="005F1E8D" w:rsidP="005F1E8D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0CE652E9" w14:textId="351B82B2" w:rsidR="005F1E8D" w:rsidRPr="00EE78D6" w:rsidRDefault="005F1E8D" w:rsidP="005F1E8D">
            <w:pPr>
              <w:pStyle w:val="TableParagraph"/>
              <w:jc w:val="center"/>
              <w:rPr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658E664E" w14:textId="23FEDD77" w:rsidR="005F1E8D" w:rsidRPr="008B159E" w:rsidRDefault="009A57D1" w:rsidP="00B1383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Finance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103C8086" w14:textId="1EEFBB14" w:rsidR="005F1E8D" w:rsidRPr="00EE78D6" w:rsidRDefault="009A57D1" w:rsidP="00E731CD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Finance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3C47883D" w14:textId="2F4A3C2A" w:rsidR="005F1E8D" w:rsidRPr="00EE78D6" w:rsidRDefault="00E731CD" w:rsidP="005F1E8D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3670DF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3670DF">
              <w:rPr>
                <w:b/>
                <w:sz w:val="20"/>
                <w:szCs w:val="20"/>
              </w:rPr>
              <w:t>Specialisation</w:t>
            </w:r>
            <w:proofErr w:type="spellEnd"/>
            <w:r w:rsidRPr="003670DF">
              <w:rPr>
                <w:b/>
                <w:sz w:val="20"/>
                <w:szCs w:val="20"/>
              </w:rPr>
              <w:t xml:space="preserve"> unit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055A00F6" w14:textId="003C667E" w:rsidR="00725E7C" w:rsidRPr="00725E7C" w:rsidRDefault="00725E7C" w:rsidP="00725E7C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725E7C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4D5D0A1E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964A20">
        <w:rPr>
          <w:sz w:val="18"/>
          <w:szCs w:val="18"/>
        </w:rPr>
        <w:t xml:space="preserve">Plan ahead!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23A0FD32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58906B02">
        <w:rPr>
          <w:sz w:val="18"/>
          <w:szCs w:val="18"/>
        </w:rPr>
        <w:t>Enrol</w:t>
      </w:r>
      <w:proofErr w:type="spellEnd"/>
      <w:r w:rsidR="0089117F" w:rsidRPr="58906B02">
        <w:rPr>
          <w:sz w:val="18"/>
          <w:szCs w:val="18"/>
        </w:rPr>
        <w:t xml:space="preserve"> on </w:t>
      </w:r>
      <w:hyperlink r:id="rId12">
        <w:r w:rsidR="004F19AF" w:rsidRPr="58906B02">
          <w:rPr>
            <w:rStyle w:val="Hyperlink"/>
            <w:sz w:val="18"/>
            <w:szCs w:val="18"/>
          </w:rPr>
          <w:t>S</w:t>
        </w:r>
        <w:r w:rsidR="0089117F" w:rsidRPr="58906B02">
          <w:rPr>
            <w:rStyle w:val="Hyperlink"/>
            <w:sz w:val="18"/>
            <w:szCs w:val="18"/>
          </w:rPr>
          <w:t>tudent</w:t>
        </w:r>
        <w:r w:rsidR="004F19AF" w:rsidRPr="58906B02">
          <w:rPr>
            <w:rStyle w:val="Hyperlink"/>
            <w:sz w:val="18"/>
            <w:szCs w:val="18"/>
          </w:rPr>
          <w:t xml:space="preserve"> </w:t>
        </w:r>
        <w:r w:rsidR="0089117F" w:rsidRPr="58906B02">
          <w:rPr>
            <w:rStyle w:val="Hyperlink"/>
            <w:sz w:val="18"/>
            <w:szCs w:val="18"/>
          </w:rPr>
          <w:t>Connect</w:t>
        </w:r>
      </w:hyperlink>
      <w:r w:rsidR="0089117F" w:rsidRPr="58906B02">
        <w:rPr>
          <w:sz w:val="18"/>
          <w:szCs w:val="18"/>
        </w:rPr>
        <w:t xml:space="preserve"> and plan your timetable on the </w:t>
      </w:r>
      <w:hyperlink r:id="rId13">
        <w:r w:rsidR="0089117F" w:rsidRPr="58906B02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3A43D40B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23BA8E54" w14:textId="77777777" w:rsidR="0047701D" w:rsidRDefault="0047701D" w:rsidP="003131A7">
      <w:pPr>
        <w:pStyle w:val="Heading2"/>
        <w:spacing w:line="244" w:lineRule="exact"/>
        <w:ind w:left="0"/>
        <w:rPr>
          <w:sz w:val="12"/>
          <w:szCs w:val="12"/>
        </w:rPr>
      </w:pPr>
    </w:p>
    <w:p w14:paraId="46F2DF51" w14:textId="77777777" w:rsidR="003C5075" w:rsidRDefault="003C5075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6E6E061B" w14:textId="75D0498E" w:rsidR="008C6531" w:rsidRPr="00EE78D6" w:rsidRDefault="002E3539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>
        <w:rPr>
          <w:rFonts w:ascii="Century Gothic" w:hAnsi="Century Gothic"/>
          <w:b/>
          <w:bCs/>
          <w:sz w:val="24"/>
          <w:szCs w:val="24"/>
        </w:rPr>
        <w:t>: Finance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02F96EF0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A42EB1">
        <w:rPr>
          <w:bCs/>
          <w:color w:val="231F20"/>
        </w:rPr>
        <w:t>1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5D1929A6" w14:textId="01F38ECB" w:rsidR="004B5180" w:rsidRDefault="004B5180" w:rsidP="004B5180">
      <w:pPr>
        <w:pStyle w:val="Heading2"/>
        <w:spacing w:line="244" w:lineRule="exact"/>
        <w:rPr>
          <w:color w:val="231F20"/>
        </w:rPr>
      </w:pPr>
      <w:r w:rsidRPr="004B5180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Finance </w:t>
      </w:r>
      <w:proofErr w:type="spellStart"/>
      <w:r>
        <w:rPr>
          <w:color w:val="231F20"/>
        </w:rPr>
        <w:t>specialisation</w:t>
      </w:r>
      <w:proofErr w:type="spellEnd"/>
    </w:p>
    <w:p w14:paraId="1E6D0BD0" w14:textId="77777777" w:rsidR="002E3539" w:rsidRPr="006E23DC" w:rsidRDefault="002E3539" w:rsidP="002E3539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0B9EEF00" w14:textId="77777777" w:rsidR="0047701D" w:rsidRDefault="0047701D" w:rsidP="001154C7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392E2338" w14:textId="77777777" w:rsidR="00B41436" w:rsidRDefault="00B41436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8974C5" w14:paraId="785BFE47" w14:textId="77777777" w:rsidTr="000A08E8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</w:tcPr>
          <w:p w14:paraId="55406CF8" w14:textId="71AE79B2" w:rsidR="008974C5" w:rsidRPr="00983B47" w:rsidRDefault="008974C5" w:rsidP="008974C5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AB08E4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24" w:space="0" w:color="25408F"/>
            </w:tcBorders>
            <w:vAlign w:val="center"/>
          </w:tcPr>
          <w:p w14:paraId="23A13B5D" w14:textId="77777777" w:rsidR="008974C5" w:rsidRDefault="008974C5" w:rsidP="008974C5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CFF0" w:themeFill="text2" w:themeFillTint="33"/>
            <w:vAlign w:val="center"/>
          </w:tcPr>
          <w:p w14:paraId="47B4C794" w14:textId="77777777" w:rsidR="008974C5" w:rsidRPr="00D17DC7" w:rsidRDefault="008974C5" w:rsidP="008974C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 xml:space="preserve">BUSN5100 or Elective </w:t>
            </w:r>
          </w:p>
          <w:p w14:paraId="732CF731" w14:textId="7D595466" w:rsidR="008974C5" w:rsidRPr="00EE78D6" w:rsidRDefault="008974C5" w:rsidP="008974C5">
            <w:pPr>
              <w:pStyle w:val="TableParagraph"/>
              <w:jc w:val="center"/>
              <w:rPr>
                <w:sz w:val="20"/>
                <w:szCs w:val="20"/>
              </w:rPr>
            </w:pPr>
            <w:r w:rsidRPr="00D17DC7">
              <w:rPr>
                <w:sz w:val="21"/>
                <w:szCs w:val="28"/>
              </w:rPr>
              <w:t>Applied Professional Business</w:t>
            </w:r>
            <w:r w:rsidRPr="00D17DC7">
              <w:rPr>
                <w:spacing w:val="-31"/>
                <w:sz w:val="21"/>
                <w:szCs w:val="28"/>
              </w:rPr>
              <w:t xml:space="preserve"> </w:t>
            </w:r>
            <w:r w:rsidRPr="00D17DC7">
              <w:rPr>
                <w:sz w:val="21"/>
                <w:szCs w:val="28"/>
              </w:rPr>
              <w:t>Communications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3231C51A" w14:textId="77777777" w:rsidR="008974C5" w:rsidRPr="00D17DC7" w:rsidRDefault="008974C5" w:rsidP="008974C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>FINA5632</w:t>
            </w:r>
          </w:p>
          <w:p w14:paraId="60BF5862" w14:textId="3A63353C" w:rsidR="008974C5" w:rsidRPr="00EE78D6" w:rsidRDefault="008974C5" w:rsidP="008974C5">
            <w:pPr>
              <w:pStyle w:val="TableParagraph"/>
              <w:jc w:val="center"/>
              <w:rPr>
                <w:sz w:val="20"/>
                <w:szCs w:val="20"/>
              </w:rPr>
            </w:pPr>
            <w:r w:rsidRPr="00D17DC7">
              <w:rPr>
                <w:sz w:val="20"/>
                <w:szCs w:val="20"/>
              </w:rPr>
              <w:t>Investments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524028A9" w14:textId="77777777" w:rsidR="008974C5" w:rsidRPr="00D17DC7" w:rsidRDefault="008974C5" w:rsidP="008974C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>FINA5533</w:t>
            </w:r>
          </w:p>
          <w:p w14:paraId="7004170D" w14:textId="0264BBD5" w:rsidR="008974C5" w:rsidRPr="00EE78D6" w:rsidRDefault="008974C5" w:rsidP="008974C5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D17DC7">
              <w:rPr>
                <w:iCs/>
                <w:sz w:val="20"/>
                <w:szCs w:val="20"/>
              </w:rPr>
              <w:t>Finance Essentials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47FAB76F" w14:textId="5CAC8B5D" w:rsidR="008974C5" w:rsidRPr="00EE78D6" w:rsidRDefault="008974C5" w:rsidP="008974C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D17DC7">
              <w:rPr>
                <w:b/>
                <w:sz w:val="20"/>
                <w:szCs w:val="20"/>
              </w:rPr>
              <w:t>Specialisation</w:t>
            </w:r>
            <w:proofErr w:type="spellEnd"/>
            <w:r w:rsidRPr="00D17DC7">
              <w:rPr>
                <w:b/>
                <w:sz w:val="20"/>
                <w:szCs w:val="20"/>
              </w:rPr>
              <w:t xml:space="preserve"> unit</w:t>
            </w:r>
          </w:p>
        </w:tc>
      </w:tr>
      <w:tr w:rsidR="0044627B" w14:paraId="4250A9FC" w14:textId="77777777" w:rsidTr="000A08E8">
        <w:trPr>
          <w:cantSplit/>
          <w:trHeight w:val="992"/>
        </w:trPr>
        <w:tc>
          <w:tcPr>
            <w:tcW w:w="400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</w:tcPr>
          <w:p w14:paraId="7C36EBA4" w14:textId="77777777" w:rsidR="0044627B" w:rsidRPr="00983B47" w:rsidRDefault="0044627B" w:rsidP="0044627B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24" w:space="0" w:color="25408F"/>
            </w:tcBorders>
            <w:vAlign w:val="center"/>
          </w:tcPr>
          <w:p w14:paraId="61FAEA89" w14:textId="77777777" w:rsidR="0044627B" w:rsidRDefault="0044627B" w:rsidP="0044627B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614C55AC" w14:textId="77777777" w:rsidR="001D1AB2" w:rsidRPr="00D17DC7" w:rsidRDefault="001D1AB2" w:rsidP="001D1AB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>MGMT5511</w:t>
            </w:r>
          </w:p>
          <w:p w14:paraId="321433CE" w14:textId="487F9494" w:rsidR="0044627B" w:rsidRPr="00EE78D6" w:rsidRDefault="001D1AB2" w:rsidP="001D1AB2">
            <w:pPr>
              <w:pStyle w:val="TableParagraph"/>
              <w:jc w:val="center"/>
              <w:rPr>
                <w:sz w:val="20"/>
                <w:szCs w:val="20"/>
              </w:rPr>
            </w:pPr>
            <w:r w:rsidRPr="00D17DC7"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3D12C198" w14:textId="3D0E2F30" w:rsidR="0044627B" w:rsidRPr="00EE78D6" w:rsidRDefault="001D1AB2" w:rsidP="0044627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Finance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9FAEFB2" w14:textId="25D1297C" w:rsidR="0044627B" w:rsidRPr="008B159E" w:rsidRDefault="0044627B" w:rsidP="0044627B">
            <w:pPr>
              <w:pStyle w:val="TableParagraph"/>
              <w:jc w:val="center"/>
              <w:rPr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D17DC7">
              <w:rPr>
                <w:b/>
                <w:sz w:val="20"/>
                <w:szCs w:val="20"/>
              </w:rPr>
              <w:t>Specialisation</w:t>
            </w:r>
            <w:proofErr w:type="spellEnd"/>
            <w:r w:rsidRPr="00D17DC7"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3C63235E" w14:textId="4EC312CE" w:rsidR="0044627B" w:rsidRPr="008B159E" w:rsidRDefault="0044627B" w:rsidP="0044627B">
            <w:pPr>
              <w:pStyle w:val="TableParagraph"/>
              <w:jc w:val="center"/>
              <w:rPr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D17DC7">
              <w:rPr>
                <w:b/>
                <w:sz w:val="20"/>
                <w:szCs w:val="20"/>
              </w:rPr>
              <w:t>Specialisation</w:t>
            </w:r>
            <w:proofErr w:type="spellEnd"/>
            <w:r w:rsidRPr="00D17DC7">
              <w:rPr>
                <w:b/>
                <w:sz w:val="20"/>
                <w:szCs w:val="20"/>
              </w:rPr>
              <w:t xml:space="preserve"> unit</w:t>
            </w:r>
          </w:p>
        </w:tc>
      </w:tr>
      <w:tr w:rsidR="0009628B" w14:paraId="61E70B7F" w14:textId="77777777" w:rsidTr="000A08E8">
        <w:trPr>
          <w:cantSplit/>
          <w:trHeight w:val="992"/>
        </w:trPr>
        <w:tc>
          <w:tcPr>
            <w:tcW w:w="4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textDirection w:val="btLr"/>
          </w:tcPr>
          <w:p w14:paraId="2B960469" w14:textId="2EDDED1D" w:rsidR="0009628B" w:rsidRPr="00983B47" w:rsidRDefault="00745260" w:rsidP="0009628B">
            <w:pPr>
              <w:pStyle w:val="TableParagraph"/>
              <w:spacing w:before="66"/>
              <w:ind w:left="11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</w:t>
            </w:r>
            <w:r w:rsidR="0009628B"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AB08E4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4" w:space="0" w:color="FFFFFF" w:themeColor="background1"/>
              <w:right w:val="single" w:sz="24" w:space="0" w:color="25408F"/>
            </w:tcBorders>
            <w:vAlign w:val="center"/>
          </w:tcPr>
          <w:p w14:paraId="3533FE25" w14:textId="77777777" w:rsidR="0009628B" w:rsidRDefault="0009628B" w:rsidP="0009628B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7906E4E7" w14:textId="77777777" w:rsidR="0009628B" w:rsidRPr="00D17DC7" w:rsidRDefault="0009628B" w:rsidP="0009628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>MGMT5526</w:t>
            </w:r>
          </w:p>
          <w:p w14:paraId="569E1502" w14:textId="18886C0E" w:rsidR="0009628B" w:rsidRPr="00EE78D6" w:rsidRDefault="0009628B" w:rsidP="0009628B">
            <w:pPr>
              <w:pStyle w:val="TableParagraph"/>
              <w:jc w:val="center"/>
              <w:rPr>
                <w:sz w:val="20"/>
                <w:szCs w:val="20"/>
              </w:rPr>
            </w:pPr>
            <w:r w:rsidRPr="00D17DC7">
              <w:rPr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shd w:val="clear" w:color="auto" w:fill="FBDACD" w:themeFill="accent2" w:themeFillTint="33"/>
            <w:vAlign w:val="center"/>
          </w:tcPr>
          <w:p w14:paraId="460FED21" w14:textId="639F7BC1" w:rsidR="0009628B" w:rsidRPr="00EE78D6" w:rsidRDefault="007039C2" w:rsidP="0009628B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Finance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F222974" w14:textId="7744199E" w:rsidR="0009628B" w:rsidRPr="00EE78D6" w:rsidRDefault="001D1AB2" w:rsidP="0009628B">
            <w:pPr>
              <w:pStyle w:val="TableParagraph"/>
              <w:jc w:val="center"/>
              <w:rPr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3F7AB7B9" w14:textId="0B361694" w:rsidR="0009628B" w:rsidRPr="008B159E" w:rsidRDefault="0009628B" w:rsidP="0009628B">
            <w:pPr>
              <w:pStyle w:val="TableParagraph"/>
              <w:jc w:val="center"/>
              <w:rPr>
                <w:sz w:val="20"/>
                <w:szCs w:val="20"/>
              </w:rPr>
            </w:pPr>
            <w:r w:rsidRPr="00D17DC7">
              <w:rPr>
                <w:b/>
                <w:sz w:val="20"/>
                <w:szCs w:val="20"/>
              </w:rPr>
              <w:t xml:space="preserve">Elective or 2nd </w:t>
            </w:r>
            <w:proofErr w:type="spellStart"/>
            <w:r w:rsidRPr="00D17DC7">
              <w:rPr>
                <w:b/>
                <w:sz w:val="20"/>
                <w:szCs w:val="20"/>
              </w:rPr>
              <w:t>Specialisation</w:t>
            </w:r>
            <w:proofErr w:type="spellEnd"/>
            <w:r w:rsidRPr="00D17DC7">
              <w:rPr>
                <w:b/>
                <w:sz w:val="20"/>
                <w:szCs w:val="20"/>
              </w:rPr>
              <w:t xml:space="preserve"> unit</w:t>
            </w:r>
          </w:p>
        </w:tc>
      </w:tr>
    </w:tbl>
    <w:p w14:paraId="292FD358" w14:textId="543D7864" w:rsidR="00B41436" w:rsidRDefault="00B41436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0A6AD4E9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92E44A4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1F0BFB35" w14:textId="77777777" w:rsidR="008C6531" w:rsidRPr="00A163F6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1B1B2D7F" w14:textId="2834A739" w:rsidR="00725E7C" w:rsidRPr="00725E7C" w:rsidRDefault="00725E7C" w:rsidP="00725E7C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3684AE30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 xml:space="preserve">Plan ahead!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1C610E10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proofErr w:type="spellStart"/>
      <w:r w:rsidRPr="58906B02">
        <w:rPr>
          <w:b w:val="0"/>
          <w:bCs w:val="0"/>
          <w:sz w:val="18"/>
          <w:szCs w:val="18"/>
        </w:rPr>
        <w:t>Enrol</w:t>
      </w:r>
      <w:proofErr w:type="spellEnd"/>
      <w:r w:rsidR="0C0C3FB3" w:rsidRPr="58906B02">
        <w:rPr>
          <w:b w:val="0"/>
          <w:bCs w:val="0"/>
          <w:sz w:val="18"/>
          <w:szCs w:val="18"/>
        </w:rPr>
        <w:t xml:space="preserve"> </w:t>
      </w:r>
      <w:r w:rsidRPr="58906B02">
        <w:rPr>
          <w:b w:val="0"/>
          <w:bCs w:val="0"/>
          <w:sz w:val="18"/>
          <w:szCs w:val="18"/>
        </w:rPr>
        <w:t xml:space="preserve">on </w:t>
      </w:r>
      <w:hyperlink r:id="rId17">
        <w:r w:rsidRPr="58906B02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58906B02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58906B02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Default="008C6531" w:rsidP="008C6531">
      <w:pPr>
        <w:pStyle w:val="Heading2"/>
        <w:spacing w:line="244" w:lineRule="exact"/>
        <w:rPr>
          <w:sz w:val="12"/>
          <w:szCs w:val="12"/>
        </w:rPr>
      </w:pPr>
    </w:p>
    <w:p w14:paraId="28DCEBB4" w14:textId="77777777" w:rsidR="000A08E8" w:rsidRDefault="000A08E8" w:rsidP="008C6531">
      <w:pPr>
        <w:pStyle w:val="Heading2"/>
        <w:spacing w:line="244" w:lineRule="exact"/>
        <w:rPr>
          <w:sz w:val="12"/>
          <w:szCs w:val="12"/>
        </w:rPr>
      </w:pPr>
    </w:p>
    <w:p w14:paraId="2A68AA46" w14:textId="77777777" w:rsidR="000A08E8" w:rsidRPr="00DA16F6" w:rsidRDefault="000A08E8" w:rsidP="000A08E8">
      <w:pPr>
        <w:pStyle w:val="Heading2"/>
        <w:spacing w:line="244" w:lineRule="exact"/>
        <w:ind w:left="0"/>
        <w:rPr>
          <w:sz w:val="12"/>
          <w:szCs w:val="12"/>
        </w:rPr>
      </w:pPr>
    </w:p>
    <w:sectPr w:rsidR="000A08E8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E2300" w14:textId="77777777" w:rsidR="002D122A" w:rsidRDefault="002D122A">
      <w:r>
        <w:separator/>
      </w:r>
    </w:p>
  </w:endnote>
  <w:endnote w:type="continuationSeparator" w:id="0">
    <w:p w14:paraId="4D9EACD8" w14:textId="77777777" w:rsidR="002D122A" w:rsidRDefault="002D122A">
      <w:r>
        <w:continuationSeparator/>
      </w:r>
    </w:p>
  </w:endnote>
  <w:endnote w:type="continuationNotice" w:id="1">
    <w:p w14:paraId="1BC3083C" w14:textId="77777777" w:rsidR="002D122A" w:rsidRDefault="002D12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>2 year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1.5 year study plans </w:t>
    </w:r>
    <w:r>
      <w:rPr>
        <w:color w:val="231F20"/>
        <w:sz w:val="16"/>
      </w:rPr>
      <w:t>include credit towards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F3801" w14:textId="77777777" w:rsidR="002D122A" w:rsidRDefault="002D122A">
      <w:r>
        <w:separator/>
      </w:r>
    </w:p>
  </w:footnote>
  <w:footnote w:type="continuationSeparator" w:id="0">
    <w:p w14:paraId="2424CAAA" w14:textId="77777777" w:rsidR="002D122A" w:rsidRDefault="002D122A">
      <w:r>
        <w:continuationSeparator/>
      </w:r>
    </w:p>
  </w:footnote>
  <w:footnote w:type="continuationNotice" w:id="1">
    <w:p w14:paraId="66D1327D" w14:textId="77777777" w:rsidR="002D122A" w:rsidRDefault="002D12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509CFE3A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B22C85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509CFE3A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B22C85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05DF8AE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06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841D3"/>
    <w:rsid w:val="000872D2"/>
    <w:rsid w:val="00091CFF"/>
    <w:rsid w:val="00095393"/>
    <w:rsid w:val="00095E51"/>
    <w:rsid w:val="0009628B"/>
    <w:rsid w:val="00096D3A"/>
    <w:rsid w:val="000A08E8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236"/>
    <w:rsid w:val="000C359A"/>
    <w:rsid w:val="000C3BE8"/>
    <w:rsid w:val="000C4CF3"/>
    <w:rsid w:val="000D2CD8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6BDC"/>
    <w:rsid w:val="000F70FF"/>
    <w:rsid w:val="00102C81"/>
    <w:rsid w:val="00106AA7"/>
    <w:rsid w:val="00106EAE"/>
    <w:rsid w:val="001100B5"/>
    <w:rsid w:val="00111345"/>
    <w:rsid w:val="001154C7"/>
    <w:rsid w:val="00116E36"/>
    <w:rsid w:val="0012084E"/>
    <w:rsid w:val="0012108E"/>
    <w:rsid w:val="001221B4"/>
    <w:rsid w:val="0013178F"/>
    <w:rsid w:val="00134905"/>
    <w:rsid w:val="00134B54"/>
    <w:rsid w:val="00141178"/>
    <w:rsid w:val="001436C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DD3"/>
    <w:rsid w:val="00171D01"/>
    <w:rsid w:val="00172A79"/>
    <w:rsid w:val="0017474B"/>
    <w:rsid w:val="00177E72"/>
    <w:rsid w:val="001835CF"/>
    <w:rsid w:val="0018604B"/>
    <w:rsid w:val="00186A89"/>
    <w:rsid w:val="00190C18"/>
    <w:rsid w:val="00191738"/>
    <w:rsid w:val="00191AB2"/>
    <w:rsid w:val="00193213"/>
    <w:rsid w:val="00194530"/>
    <w:rsid w:val="001A19B1"/>
    <w:rsid w:val="001A1D6D"/>
    <w:rsid w:val="001A6149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0FEF"/>
    <w:rsid w:val="001C16BB"/>
    <w:rsid w:val="001C1880"/>
    <w:rsid w:val="001C51BE"/>
    <w:rsid w:val="001C73AB"/>
    <w:rsid w:val="001D1AB2"/>
    <w:rsid w:val="001D6092"/>
    <w:rsid w:val="001D65D8"/>
    <w:rsid w:val="001D69EB"/>
    <w:rsid w:val="001D79FC"/>
    <w:rsid w:val="001E5983"/>
    <w:rsid w:val="001F031C"/>
    <w:rsid w:val="001F5367"/>
    <w:rsid w:val="001F717F"/>
    <w:rsid w:val="002001A3"/>
    <w:rsid w:val="00201615"/>
    <w:rsid w:val="00203B82"/>
    <w:rsid w:val="00204FBD"/>
    <w:rsid w:val="00210213"/>
    <w:rsid w:val="002109DE"/>
    <w:rsid w:val="00211BA9"/>
    <w:rsid w:val="002127F7"/>
    <w:rsid w:val="0021332E"/>
    <w:rsid w:val="0021660D"/>
    <w:rsid w:val="00217184"/>
    <w:rsid w:val="002209DB"/>
    <w:rsid w:val="002215C7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CEE"/>
    <w:rsid w:val="00250D1B"/>
    <w:rsid w:val="00255200"/>
    <w:rsid w:val="00256625"/>
    <w:rsid w:val="00260A99"/>
    <w:rsid w:val="00261BC0"/>
    <w:rsid w:val="00262E52"/>
    <w:rsid w:val="00266071"/>
    <w:rsid w:val="002666A1"/>
    <w:rsid w:val="00273CC5"/>
    <w:rsid w:val="002741C8"/>
    <w:rsid w:val="002841E6"/>
    <w:rsid w:val="00284E2F"/>
    <w:rsid w:val="00292E61"/>
    <w:rsid w:val="0029447B"/>
    <w:rsid w:val="00294DBE"/>
    <w:rsid w:val="00296001"/>
    <w:rsid w:val="002A13C0"/>
    <w:rsid w:val="002A2DA1"/>
    <w:rsid w:val="002A43B6"/>
    <w:rsid w:val="002A45EF"/>
    <w:rsid w:val="002A4D10"/>
    <w:rsid w:val="002A51AF"/>
    <w:rsid w:val="002B13BA"/>
    <w:rsid w:val="002B41F5"/>
    <w:rsid w:val="002B5A3E"/>
    <w:rsid w:val="002B649F"/>
    <w:rsid w:val="002B7707"/>
    <w:rsid w:val="002B7812"/>
    <w:rsid w:val="002C2306"/>
    <w:rsid w:val="002C5636"/>
    <w:rsid w:val="002C5745"/>
    <w:rsid w:val="002C6479"/>
    <w:rsid w:val="002C77D5"/>
    <w:rsid w:val="002D122A"/>
    <w:rsid w:val="002D1920"/>
    <w:rsid w:val="002E2E58"/>
    <w:rsid w:val="002E3539"/>
    <w:rsid w:val="002E7BB4"/>
    <w:rsid w:val="002F0F59"/>
    <w:rsid w:val="002F565B"/>
    <w:rsid w:val="002F6AB4"/>
    <w:rsid w:val="00300F22"/>
    <w:rsid w:val="00303129"/>
    <w:rsid w:val="00305757"/>
    <w:rsid w:val="0030588D"/>
    <w:rsid w:val="003131A7"/>
    <w:rsid w:val="00313C10"/>
    <w:rsid w:val="003144C7"/>
    <w:rsid w:val="0031607A"/>
    <w:rsid w:val="0031630B"/>
    <w:rsid w:val="00316B3D"/>
    <w:rsid w:val="00320422"/>
    <w:rsid w:val="00322EA5"/>
    <w:rsid w:val="00324B3B"/>
    <w:rsid w:val="0032778E"/>
    <w:rsid w:val="00332B47"/>
    <w:rsid w:val="003336A2"/>
    <w:rsid w:val="00334F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77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3A2B"/>
    <w:rsid w:val="003B483E"/>
    <w:rsid w:val="003B6E08"/>
    <w:rsid w:val="003C2818"/>
    <w:rsid w:val="003C5075"/>
    <w:rsid w:val="003C5DEE"/>
    <w:rsid w:val="003D06F8"/>
    <w:rsid w:val="003D4FA0"/>
    <w:rsid w:val="003D6CFB"/>
    <w:rsid w:val="003E1DD7"/>
    <w:rsid w:val="003E7829"/>
    <w:rsid w:val="003F5635"/>
    <w:rsid w:val="004013F2"/>
    <w:rsid w:val="00402088"/>
    <w:rsid w:val="004038A4"/>
    <w:rsid w:val="004118FE"/>
    <w:rsid w:val="00412DD8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452A7"/>
    <w:rsid w:val="0044627B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80"/>
    <w:rsid w:val="004B51E4"/>
    <w:rsid w:val="004C193B"/>
    <w:rsid w:val="004C2535"/>
    <w:rsid w:val="004C41F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CA0"/>
    <w:rsid w:val="00552D89"/>
    <w:rsid w:val="00554977"/>
    <w:rsid w:val="005626FE"/>
    <w:rsid w:val="00564BC2"/>
    <w:rsid w:val="00564FFF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1E8D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308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039C2"/>
    <w:rsid w:val="00714382"/>
    <w:rsid w:val="007156C2"/>
    <w:rsid w:val="0071614B"/>
    <w:rsid w:val="00717474"/>
    <w:rsid w:val="007234F8"/>
    <w:rsid w:val="007237D3"/>
    <w:rsid w:val="00725E7C"/>
    <w:rsid w:val="00730247"/>
    <w:rsid w:val="00732EA9"/>
    <w:rsid w:val="007345F7"/>
    <w:rsid w:val="00734DB0"/>
    <w:rsid w:val="0073515C"/>
    <w:rsid w:val="00745260"/>
    <w:rsid w:val="0074669D"/>
    <w:rsid w:val="00746B89"/>
    <w:rsid w:val="00750A1D"/>
    <w:rsid w:val="007522E6"/>
    <w:rsid w:val="00753DE9"/>
    <w:rsid w:val="0075608B"/>
    <w:rsid w:val="00756A9A"/>
    <w:rsid w:val="007646CE"/>
    <w:rsid w:val="00765432"/>
    <w:rsid w:val="00765AAB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021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30A7"/>
    <w:rsid w:val="00855A85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4C5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17EE"/>
    <w:rsid w:val="008E2F73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5C96"/>
    <w:rsid w:val="0090732D"/>
    <w:rsid w:val="009106E9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55C0"/>
    <w:rsid w:val="00966D20"/>
    <w:rsid w:val="00966ECC"/>
    <w:rsid w:val="009673F5"/>
    <w:rsid w:val="00971466"/>
    <w:rsid w:val="00974BAB"/>
    <w:rsid w:val="00981A74"/>
    <w:rsid w:val="009837B1"/>
    <w:rsid w:val="00983B47"/>
    <w:rsid w:val="00983CD4"/>
    <w:rsid w:val="0099110F"/>
    <w:rsid w:val="00993051"/>
    <w:rsid w:val="00995079"/>
    <w:rsid w:val="009A1A25"/>
    <w:rsid w:val="009A2BA0"/>
    <w:rsid w:val="009A4247"/>
    <w:rsid w:val="009A57D1"/>
    <w:rsid w:val="009A6C1B"/>
    <w:rsid w:val="009B09D7"/>
    <w:rsid w:val="009B4715"/>
    <w:rsid w:val="009C0DCC"/>
    <w:rsid w:val="009C2675"/>
    <w:rsid w:val="009C32B8"/>
    <w:rsid w:val="009C3F20"/>
    <w:rsid w:val="009D1394"/>
    <w:rsid w:val="009D5719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2EB1"/>
    <w:rsid w:val="00A43E59"/>
    <w:rsid w:val="00A53A9A"/>
    <w:rsid w:val="00A5551A"/>
    <w:rsid w:val="00A57AFD"/>
    <w:rsid w:val="00A57D44"/>
    <w:rsid w:val="00A62D93"/>
    <w:rsid w:val="00A647A2"/>
    <w:rsid w:val="00A66752"/>
    <w:rsid w:val="00A70E87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559A"/>
    <w:rsid w:val="00AA6F59"/>
    <w:rsid w:val="00AB08E4"/>
    <w:rsid w:val="00AB20DE"/>
    <w:rsid w:val="00AB298B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AF759E"/>
    <w:rsid w:val="00B00FE6"/>
    <w:rsid w:val="00B109AF"/>
    <w:rsid w:val="00B130F5"/>
    <w:rsid w:val="00B1383D"/>
    <w:rsid w:val="00B13D3F"/>
    <w:rsid w:val="00B15F12"/>
    <w:rsid w:val="00B20231"/>
    <w:rsid w:val="00B20975"/>
    <w:rsid w:val="00B21118"/>
    <w:rsid w:val="00B22C85"/>
    <w:rsid w:val="00B236B4"/>
    <w:rsid w:val="00B31BF6"/>
    <w:rsid w:val="00B328FE"/>
    <w:rsid w:val="00B331A9"/>
    <w:rsid w:val="00B34C11"/>
    <w:rsid w:val="00B36A2E"/>
    <w:rsid w:val="00B36CD9"/>
    <w:rsid w:val="00B410B9"/>
    <w:rsid w:val="00B41436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45FC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1244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38A5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77D01"/>
    <w:rsid w:val="00D808EE"/>
    <w:rsid w:val="00D829A8"/>
    <w:rsid w:val="00D870D2"/>
    <w:rsid w:val="00D87DCB"/>
    <w:rsid w:val="00D90D0C"/>
    <w:rsid w:val="00D90F75"/>
    <w:rsid w:val="00D947F7"/>
    <w:rsid w:val="00D94AD3"/>
    <w:rsid w:val="00D97190"/>
    <w:rsid w:val="00D97DA4"/>
    <w:rsid w:val="00DA16F6"/>
    <w:rsid w:val="00DA52FA"/>
    <w:rsid w:val="00DA7124"/>
    <w:rsid w:val="00DA7B79"/>
    <w:rsid w:val="00DB0AE1"/>
    <w:rsid w:val="00DB6A67"/>
    <w:rsid w:val="00DC05AA"/>
    <w:rsid w:val="00DC7B97"/>
    <w:rsid w:val="00DD4747"/>
    <w:rsid w:val="00DD50AB"/>
    <w:rsid w:val="00DD61CE"/>
    <w:rsid w:val="00DD681C"/>
    <w:rsid w:val="00DE130D"/>
    <w:rsid w:val="00DE5D09"/>
    <w:rsid w:val="00DE733A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3F55"/>
    <w:rsid w:val="00E2484E"/>
    <w:rsid w:val="00E25EE0"/>
    <w:rsid w:val="00E25F80"/>
    <w:rsid w:val="00E31DFA"/>
    <w:rsid w:val="00E32639"/>
    <w:rsid w:val="00E32F5F"/>
    <w:rsid w:val="00E35139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5F3"/>
    <w:rsid w:val="00E722C3"/>
    <w:rsid w:val="00E731CD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3E4E"/>
    <w:rsid w:val="00EE71F5"/>
    <w:rsid w:val="00EE78D6"/>
    <w:rsid w:val="00EF4563"/>
    <w:rsid w:val="00EF63C2"/>
    <w:rsid w:val="00F014AE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87C53"/>
    <w:rsid w:val="00F91580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5EDC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0C0C3FB3"/>
    <w:rsid w:val="5890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AA952ACE-0808-48A7-BDD9-78C25C8D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3614EA-6539-4EAD-951D-CDEB394B3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4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20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Links>
    <vt:vector size="36" baseType="variant">
      <vt:variant>
        <vt:i4>1441857</vt:i4>
      </vt:variant>
      <vt:variant>
        <vt:i4>15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1114239</vt:i4>
      </vt:variant>
      <vt:variant>
        <vt:i4>12</vt:i4>
      </vt:variant>
      <vt:variant>
        <vt:i4>0</vt:i4>
      </vt:variant>
      <vt:variant>
        <vt:i4>5</vt:i4>
      </vt:variant>
      <vt:variant>
        <vt:lpwstr>C:\Users\00112810\UWA\Desktop\Sophie Study Plans\Examples from other schools\student.uwa.edu.au\course\studentconnect</vt:lpwstr>
      </vt:variant>
      <vt:variant>
        <vt:lpwstr/>
      </vt:variant>
      <vt:variant>
        <vt:i4>5767261</vt:i4>
      </vt:variant>
      <vt:variant>
        <vt:i4>9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  <vt:variant>
        <vt:i4>1441857</vt:i4>
      </vt:variant>
      <vt:variant>
        <vt:i4>6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8060960</vt:i4>
      </vt:variant>
      <vt:variant>
        <vt:i4>3</vt:i4>
      </vt:variant>
      <vt:variant>
        <vt:i4>0</vt:i4>
      </vt:variant>
      <vt:variant>
        <vt:i4>5</vt:i4>
      </vt:variant>
      <vt:variant>
        <vt:lpwstr>https://uniwa.sharepoint.com/teams/SVC-Studentofficeandserviceenhancement/Shared Documents/General/Business/Student Services/Student Centre/Student Matters/Study Plans/Templates/student.uwa.edu.au/course/studentconnect</vt:lpwstr>
      </vt:variant>
      <vt:variant>
        <vt:lpwstr/>
      </vt:variant>
      <vt:variant>
        <vt:i4>5767261</vt:i4>
      </vt:variant>
      <vt:variant>
        <vt:i4>0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79</cp:revision>
  <cp:lastPrinted>2020-11-19T15:36:00Z</cp:lastPrinted>
  <dcterms:created xsi:type="dcterms:W3CDTF">2025-06-11T23:08:00Z</dcterms:created>
  <dcterms:modified xsi:type="dcterms:W3CDTF">2026-10-30T04:18:00Z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